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table"/>
      </w:tblPr>
      <w:tblGrid>
        <w:gridCol w:w="3846"/>
        <w:gridCol w:w="1014"/>
        <w:gridCol w:w="4630"/>
        <w:gridCol w:w="1081"/>
        <w:gridCol w:w="3843"/>
      </w:tblGrid>
      <w:tr w:rsidR="000F5DED">
        <w:trPr>
          <w:cantSplit/>
          <w:trHeight w:hRule="exact" w:val="10656"/>
          <w:jc w:val="center"/>
        </w:trPr>
        <w:tc>
          <w:tcPr>
            <w:tcW w:w="3846" w:type="dxa"/>
          </w:tcPr>
          <w:tbl>
            <w:tblPr>
              <w:tblStyle w:val="BrochureHostTab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31"/>
            </w:tblGrid>
            <w:tr w:rsidR="000F5DED">
              <w:trPr>
                <w:trHeight w:hRule="exact" w:val="86"/>
              </w:trPr>
              <w:tc>
                <w:tcPr>
                  <w:tcW w:w="3831" w:type="dxa"/>
                  <w:shd w:val="clear" w:color="auto" w:fill="000000" w:themeFill="text1"/>
                </w:tcPr>
                <w:p w:rsidR="000F5DED" w:rsidRDefault="000F5DED">
                  <w:pPr>
                    <w:spacing w:after="180" w:line="288" w:lineRule="auto"/>
                  </w:pPr>
                </w:p>
              </w:tc>
            </w:tr>
          </w:tbl>
          <w:p w:rsidR="000F5DED" w:rsidRDefault="000F5DED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3836"/>
            </w:tblGrid>
            <w:tr w:rsidR="000F5DED">
              <w:tc>
                <w:tcPr>
                  <w:tcW w:w="3836" w:type="dxa"/>
                  <w:shd w:val="clear" w:color="auto" w:fill="000000" w:themeFill="text1"/>
                </w:tcPr>
                <w:p w:rsidR="000F5DED" w:rsidRDefault="0026302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69B72C4" wp14:editId="148E8C31">
                        <wp:extent cx="2435860" cy="2066925"/>
                        <wp:effectExtent l="0" t="0" r="2540" b="952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th?u=http%3a%2f%2fwww.golfoutingpro.com%2feventimages%2f20120613093413golf-outing.jpg&amp;ehk=aZNmn8AcF%2fJ4C3qASZCZFQ&amp;r=0&amp;pid=OfficeInsert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5860" cy="2066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5DED" w:rsidTr="006279AC">
              <w:trPr>
                <w:trHeight w:hRule="exact" w:val="1755"/>
              </w:trPr>
              <w:tc>
                <w:tcPr>
                  <w:tcW w:w="3836" w:type="dxa"/>
                  <w:shd w:val="clear" w:color="auto" w:fill="000000" w:themeFill="text1"/>
                </w:tcPr>
                <w:p w:rsidR="000F5DED" w:rsidRDefault="00263024">
                  <w:pPr>
                    <w:pStyle w:val="Caption"/>
                    <w:rPr>
                      <w:sz w:val="48"/>
                      <w:szCs w:val="48"/>
                    </w:rPr>
                  </w:pPr>
                  <w:r w:rsidRPr="00635411">
                    <w:rPr>
                      <w:sz w:val="48"/>
                      <w:szCs w:val="48"/>
                    </w:rPr>
                    <w:t xml:space="preserve">Saturday August </w:t>
                  </w:r>
                  <w:r w:rsidR="00EC0005">
                    <w:rPr>
                      <w:sz w:val="48"/>
                      <w:szCs w:val="48"/>
                    </w:rPr>
                    <w:t>3</w:t>
                  </w:r>
                  <w:r w:rsidRPr="00635411">
                    <w:rPr>
                      <w:sz w:val="48"/>
                      <w:szCs w:val="48"/>
                    </w:rPr>
                    <w:t>, 201</w:t>
                  </w:r>
                  <w:r w:rsidR="00EC0005">
                    <w:rPr>
                      <w:sz w:val="48"/>
                      <w:szCs w:val="48"/>
                    </w:rPr>
                    <w:t>9</w:t>
                  </w:r>
                </w:p>
                <w:p w:rsidR="006279AC" w:rsidRPr="006279AC" w:rsidRDefault="00EC0005">
                  <w:pPr>
                    <w:pStyle w:val="Caption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Silver Spring Golf Course</w:t>
                  </w:r>
                </w:p>
              </w:tc>
            </w:tr>
          </w:tbl>
          <w:p w:rsidR="000F5DED" w:rsidRPr="00263024" w:rsidRDefault="00263024">
            <w:pPr>
              <w:pStyle w:val="Heading1"/>
            </w:pPr>
            <w:r w:rsidRPr="0026302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81E9C51" wp14:editId="595FAEF5">
                      <wp:simplePos x="0" y="0"/>
                      <wp:positionH relativeFrom="column">
                        <wp:posOffset>165735</wp:posOffset>
                      </wp:positionH>
                      <wp:positionV relativeFrom="page">
                        <wp:posOffset>4255135</wp:posOffset>
                      </wp:positionV>
                      <wp:extent cx="2148840" cy="1896110"/>
                      <wp:effectExtent l="0" t="0" r="3810" b="8890"/>
                      <wp:wrapTopAndBottom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8840" cy="1896110"/>
                                <a:chOff x="-28575" y="-16721"/>
                                <a:chExt cx="2066925" cy="18757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837473B0-CC2E-450A-ABE3-18F120FF3D39}">
                                      <a1611:picAttrSrcUrl xmlns:a1611="http://schemas.microsoft.com/office/drawing/2016/11/main" r:i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8575" y="-16721"/>
                                  <a:ext cx="2066924" cy="1867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 flipV="1">
                                  <a:off x="0" y="1817555"/>
                                  <a:ext cx="2038350" cy="41491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63024" w:rsidRPr="00DB468B" w:rsidRDefault="00263024" w:rsidP="0026302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1E9C51" id="Group 19" o:spid="_x0000_s1026" style="position:absolute;margin-left:13.05pt;margin-top:335.05pt;width:169.2pt;height:149.3pt;z-index:251659264;mso-position-vertical-relative:page;mso-width-relative:margin;mso-height-relative:margin" coordorigin="-285,-167" coordsize="20669,187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style="position:absolute;left:-285;top:-167;width:20668;height:18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28" type="#_x0000_t202" style="position:absolute;top:18175;width:20383;height:4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" stroked="f">
                        <v:textbox>
                          <w:txbxContent>
                            <w:p w:rsidR="00263024" w:rsidRPr="00DB468B" w:rsidRDefault="00263024" w:rsidP="0026302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topAndBottom" anchory="page"/>
                    </v:group>
                  </w:pict>
                </mc:Fallback>
              </mc:AlternateContent>
            </w:r>
            <w:r w:rsidRPr="00263024">
              <w:rPr>
                <w:sz w:val="40"/>
                <w:szCs w:val="40"/>
              </w:rPr>
              <w:t>REGISTER EARLY!</w:t>
            </w:r>
          </w:p>
          <w:p w:rsidR="00263024" w:rsidRPr="005B594E" w:rsidRDefault="00263024" w:rsidP="00263024">
            <w:pPr>
              <w:pStyle w:val="NoSpacing"/>
              <w:jc w:val="center"/>
              <w:rPr>
                <w:sz w:val="24"/>
                <w:szCs w:val="24"/>
              </w:rPr>
            </w:pPr>
            <w:r w:rsidRPr="005B594E">
              <w:rPr>
                <w:sz w:val="24"/>
                <w:szCs w:val="24"/>
              </w:rPr>
              <w:t>Help raise money for the</w:t>
            </w:r>
          </w:p>
          <w:p w:rsidR="00263024" w:rsidRPr="005B594E" w:rsidRDefault="00263024" w:rsidP="00263024">
            <w:pPr>
              <w:pStyle w:val="NoSpacing"/>
              <w:jc w:val="center"/>
              <w:rPr>
                <w:sz w:val="24"/>
                <w:szCs w:val="24"/>
              </w:rPr>
            </w:pPr>
            <w:r w:rsidRPr="005B594E">
              <w:rPr>
                <w:sz w:val="24"/>
                <w:szCs w:val="24"/>
              </w:rPr>
              <w:t>Make-A-Wish Foundation</w:t>
            </w:r>
          </w:p>
          <w:p w:rsidR="000F5DED" w:rsidRDefault="00263024" w:rsidP="00263024">
            <w:pPr>
              <w:jc w:val="center"/>
            </w:pPr>
            <w:r w:rsidRPr="005B594E">
              <w:rPr>
                <w:sz w:val="24"/>
                <w:szCs w:val="24"/>
              </w:rPr>
              <w:t>The Kids THANK YOU!!</w:t>
            </w:r>
          </w:p>
        </w:tc>
        <w:tc>
          <w:tcPr>
            <w:tcW w:w="1014" w:type="dxa"/>
            <w:textDirection w:val="btLr"/>
          </w:tcPr>
          <w:p w:rsidR="000F5DED" w:rsidRDefault="000F5DED"/>
        </w:tc>
        <w:tc>
          <w:tcPr>
            <w:tcW w:w="4630" w:type="dxa"/>
          </w:tcPr>
          <w:tbl>
            <w:tblPr>
              <w:tblStyle w:val="Brochure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3217"/>
              <w:gridCol w:w="1328"/>
              <w:gridCol w:w="85"/>
            </w:tblGrid>
            <w:tr w:rsidR="000F5DED">
              <w:trPr>
                <w:cantSplit/>
                <w:trHeight w:hRule="exact" w:val="2016"/>
              </w:trPr>
              <w:tc>
                <w:tcPr>
                  <w:tcW w:w="3474" w:type="pct"/>
                  <w:textDirection w:val="btLr"/>
                </w:tcPr>
                <w:p w:rsidR="000F5DED" w:rsidRDefault="000F5DED"/>
              </w:tc>
              <w:tc>
                <w:tcPr>
                  <w:tcW w:w="1434" w:type="pct"/>
                  <w:textDirection w:val="btLr"/>
                  <w:vAlign w:val="bottom"/>
                </w:tcPr>
                <w:p w:rsidR="000F5DED" w:rsidRDefault="005E43A2">
                  <w:pPr>
                    <w:spacing w:after="180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page">
                          <wp:posOffset>106045</wp:posOffset>
                        </wp:positionH>
                        <wp:positionV relativeFrom="paragraph">
                          <wp:posOffset>-1146810</wp:posOffset>
                        </wp:positionV>
                        <wp:extent cx="651510" cy="1028700"/>
                        <wp:effectExtent l="0" t="0" r="9525" b="7620"/>
                        <wp:wrapSquare wrapText="bothSides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UPAT Logo_Color-01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1510" cy="1028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2" w:type="pct"/>
                  <w:shd w:val="clear" w:color="auto" w:fill="000000" w:themeFill="text1"/>
                  <w:textDirection w:val="btLr"/>
                  <w:vAlign w:val="bottom"/>
                </w:tcPr>
                <w:p w:rsidR="000F5DED" w:rsidRDefault="000F5DED"/>
              </w:tc>
            </w:tr>
            <w:tr w:rsidR="000F5DED">
              <w:trPr>
                <w:cantSplit/>
                <w:trHeight w:hRule="exact" w:val="288"/>
              </w:trPr>
              <w:tc>
                <w:tcPr>
                  <w:tcW w:w="3474" w:type="pct"/>
                  <w:textDirection w:val="btLr"/>
                </w:tcPr>
                <w:p w:rsidR="000F5DED" w:rsidRDefault="000F5DED"/>
              </w:tc>
              <w:tc>
                <w:tcPr>
                  <w:tcW w:w="1434" w:type="pct"/>
                  <w:textDirection w:val="btLr"/>
                  <w:vAlign w:val="bottom"/>
                </w:tcPr>
                <w:p w:rsidR="000F5DED" w:rsidRDefault="000F5DED"/>
              </w:tc>
              <w:tc>
                <w:tcPr>
                  <w:tcW w:w="92" w:type="pct"/>
                  <w:shd w:val="clear" w:color="auto" w:fill="auto"/>
                  <w:textDirection w:val="btLr"/>
                  <w:vAlign w:val="bottom"/>
                </w:tcPr>
                <w:p w:rsidR="000F5DED" w:rsidRDefault="000F5DED"/>
              </w:tc>
            </w:tr>
            <w:tr w:rsidR="000F5DED">
              <w:trPr>
                <w:cantSplit/>
                <w:trHeight w:hRule="exact" w:val="5472"/>
              </w:trPr>
              <w:tc>
                <w:tcPr>
                  <w:tcW w:w="3474" w:type="pct"/>
                  <w:textDirection w:val="btLr"/>
                </w:tcPr>
                <w:p w:rsidR="00A47AC3" w:rsidRDefault="00A47AC3" w:rsidP="00A47AC3">
                  <w:pPr>
                    <w:pStyle w:val="RecipientName"/>
                  </w:pPr>
                </w:p>
                <w:p w:rsidR="000F5DED" w:rsidRDefault="000F5DED">
                  <w:pPr>
                    <w:pStyle w:val="RecipientAddress"/>
                  </w:pPr>
                </w:p>
              </w:tc>
              <w:tc>
                <w:tcPr>
                  <w:tcW w:w="1434" w:type="pct"/>
                  <w:textDirection w:val="btLr"/>
                  <w:vAlign w:val="bottom"/>
                </w:tcPr>
                <w:p w:rsidR="000F5DED" w:rsidRDefault="00263024">
                  <w:pPr>
                    <w:pStyle w:val="ContactInfo"/>
                  </w:pPr>
                  <w:r w:rsidRPr="00263024">
                    <w:rPr>
                      <w:rFonts w:ascii="Arial" w:eastAsia="Arial" w:hAnsi="Arial" w:cs="Times New Roman"/>
                    </w:rPr>
                    <w:t>ww.iupatdc7.com</w:t>
                  </w:r>
                </w:p>
                <w:p w:rsidR="000F5DED" w:rsidRDefault="00263024">
                  <w:pPr>
                    <w:pStyle w:val="ContactInfo"/>
                  </w:pPr>
                  <w:r w:rsidRPr="00263024">
                    <w:t>Brian@iupatdc7.com</w:t>
                  </w:r>
                </w:p>
              </w:tc>
              <w:tc>
                <w:tcPr>
                  <w:tcW w:w="92" w:type="pct"/>
                  <w:shd w:val="clear" w:color="auto" w:fill="000000" w:themeFill="text1"/>
                  <w:textDirection w:val="btLr"/>
                  <w:vAlign w:val="bottom"/>
                </w:tcPr>
                <w:p w:rsidR="000F5DED" w:rsidRDefault="000F5DED"/>
              </w:tc>
            </w:tr>
            <w:tr w:rsidR="000F5DED">
              <w:trPr>
                <w:cantSplit/>
                <w:trHeight w:hRule="exact" w:val="2880"/>
              </w:trPr>
              <w:tc>
                <w:tcPr>
                  <w:tcW w:w="3474" w:type="pct"/>
                  <w:textDirection w:val="btLr"/>
                </w:tcPr>
                <w:p w:rsidR="00263024" w:rsidRDefault="00365609" w:rsidP="00263024">
                  <w:pPr>
                    <w:pStyle w:val="ContactInfo"/>
                    <w:spacing w:line="288" w:lineRule="auto"/>
                  </w:pPr>
                  <w:sdt>
                    <w:sdtPr>
                      <w:alias w:val="Company Name"/>
                      <w:tag w:val=""/>
                      <w:id w:val="-1083366144"/>
                      <w:placeholder>
                        <w:docPart w:val="CFAE823F317B4172B4B0628FF007095B"/>
                      </w:placeholder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EC0005">
                        <w:t>IUPAT DISTRICT COUNCIL 7 13th ANNUAL GOLF OUTING</w:t>
                      </w:r>
                    </w:sdtContent>
                  </w:sdt>
                </w:p>
                <w:p w:rsidR="00263024" w:rsidRDefault="00263024" w:rsidP="00263024">
                  <w:pPr>
                    <w:pStyle w:val="ContactInfo"/>
                    <w:spacing w:line="288" w:lineRule="auto"/>
                  </w:pPr>
                  <w:r>
                    <w:t>S68W22665 NATIONAL AVE</w:t>
                  </w:r>
                </w:p>
                <w:p w:rsidR="00263024" w:rsidRDefault="00263024" w:rsidP="00263024">
                  <w:pPr>
                    <w:pStyle w:val="ContactInfo"/>
                    <w:spacing w:line="288" w:lineRule="auto"/>
                  </w:pPr>
                  <w:r>
                    <w:t>P O BOX 189</w:t>
                  </w:r>
                </w:p>
                <w:p w:rsidR="000F5DED" w:rsidRDefault="00263024" w:rsidP="00263024">
                  <w:pPr>
                    <w:pStyle w:val="ContactInfo"/>
                    <w:spacing w:line="288" w:lineRule="auto"/>
                  </w:pPr>
                  <w:r>
                    <w:t>BIG BEND, WI  53103</w:t>
                  </w:r>
                </w:p>
              </w:tc>
              <w:tc>
                <w:tcPr>
                  <w:tcW w:w="1434" w:type="pct"/>
                  <w:textDirection w:val="btLr"/>
                  <w:vAlign w:val="bottom"/>
                </w:tcPr>
                <w:p w:rsidR="00263024" w:rsidRDefault="00263024" w:rsidP="00263024">
                  <w:pPr>
                    <w:pStyle w:val="ContactInfo"/>
                    <w:spacing w:line="288" w:lineRule="auto"/>
                  </w:pPr>
                  <w:r>
                    <w:t>262-662-1827 EXT. 121</w:t>
                  </w:r>
                </w:p>
                <w:p w:rsidR="000F5DED" w:rsidRDefault="00263024">
                  <w:pPr>
                    <w:pStyle w:val="ContactInfo"/>
                  </w:pPr>
                  <w:r>
                    <w:t>414-687-3347/Brian cell phone</w:t>
                  </w:r>
                </w:p>
              </w:tc>
              <w:tc>
                <w:tcPr>
                  <w:tcW w:w="92" w:type="pct"/>
                  <w:shd w:val="clear" w:color="auto" w:fill="000000" w:themeFill="text1"/>
                  <w:textDirection w:val="btLr"/>
                  <w:vAlign w:val="bottom"/>
                </w:tcPr>
                <w:p w:rsidR="000F5DED" w:rsidRDefault="000F5DED">
                  <w:pPr>
                    <w:spacing w:after="180" w:line="288" w:lineRule="auto"/>
                  </w:pPr>
                </w:p>
              </w:tc>
            </w:tr>
          </w:tbl>
          <w:p w:rsidR="000F5DED" w:rsidRDefault="000F5DED"/>
        </w:tc>
        <w:tc>
          <w:tcPr>
            <w:tcW w:w="1081" w:type="dxa"/>
            <w:textDirection w:val="btLr"/>
          </w:tcPr>
          <w:p w:rsidR="000F5DED" w:rsidRDefault="000F5DED"/>
        </w:tc>
        <w:tc>
          <w:tcPr>
            <w:tcW w:w="3843" w:type="dxa"/>
          </w:tcPr>
          <w:tbl>
            <w:tblPr>
              <w:tblStyle w:val="BrochureHostTable"/>
              <w:tblW w:w="0" w:type="auto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3828"/>
            </w:tblGrid>
            <w:tr w:rsidR="000F5DED" w:rsidTr="00A074EE">
              <w:trPr>
                <w:trHeight w:val="5472"/>
              </w:trPr>
              <w:sdt>
                <w:sdtPr>
                  <w:rPr>
                    <w:b/>
                    <w:sz w:val="68"/>
                    <w:szCs w:val="68"/>
                  </w:rPr>
                  <w:alias w:val="Company Name"/>
                  <w:tag w:val=""/>
                  <w:id w:val="1289861575"/>
                  <w:placeholder>
                    <w:docPart w:val="743D37EA5F934948B2F1B24B458313D8"/>
                  </w:placeholder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3828" w:type="dxa"/>
                      <w:vAlign w:val="bottom"/>
                    </w:tcPr>
                    <w:p w:rsidR="000F5DED" w:rsidRPr="0089193B" w:rsidRDefault="00E5138E" w:rsidP="0089193B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89193B">
                        <w:rPr>
                          <w:b/>
                          <w:sz w:val="68"/>
                          <w:szCs w:val="68"/>
                        </w:rPr>
                        <w:t xml:space="preserve">IUPAT </w:t>
                      </w:r>
                      <w:r w:rsidR="00D23AA0" w:rsidRPr="0089193B">
                        <w:rPr>
                          <w:b/>
                          <w:sz w:val="68"/>
                          <w:szCs w:val="68"/>
                        </w:rPr>
                        <w:t>DISTRICT COUNCIL 7</w:t>
                      </w:r>
                      <w:r w:rsidRPr="0089193B">
                        <w:rPr>
                          <w:b/>
                          <w:sz w:val="68"/>
                          <w:szCs w:val="68"/>
                        </w:rPr>
                        <w:t xml:space="preserve"> 1</w:t>
                      </w:r>
                      <w:r w:rsidR="00EC0005">
                        <w:rPr>
                          <w:b/>
                          <w:sz w:val="68"/>
                          <w:szCs w:val="68"/>
                        </w:rPr>
                        <w:t>3</w:t>
                      </w:r>
                      <w:r w:rsidRPr="0089193B">
                        <w:rPr>
                          <w:b/>
                          <w:sz w:val="68"/>
                          <w:szCs w:val="68"/>
                        </w:rPr>
                        <w:t>th ANNUAL GOLF OUTING</w:t>
                      </w:r>
                    </w:p>
                  </w:tc>
                </w:sdtContent>
              </w:sdt>
            </w:tr>
            <w:tr w:rsidR="000F5DED">
              <w:trPr>
                <w:trHeight w:hRule="exact" w:val="86"/>
              </w:trPr>
              <w:tc>
                <w:tcPr>
                  <w:tcW w:w="3828" w:type="dxa"/>
                  <w:shd w:val="clear" w:color="auto" w:fill="000000" w:themeFill="text1"/>
                </w:tcPr>
                <w:p w:rsidR="000F5DED" w:rsidRDefault="000F5DED">
                  <w:pPr>
                    <w:spacing w:after="180" w:line="288" w:lineRule="auto"/>
                  </w:pPr>
                </w:p>
              </w:tc>
            </w:tr>
            <w:tr w:rsidR="000F5DED" w:rsidTr="009F6F62">
              <w:trPr>
                <w:trHeight w:val="5193"/>
              </w:trPr>
              <w:tc>
                <w:tcPr>
                  <w:tcW w:w="3828" w:type="dxa"/>
                </w:tcPr>
                <w:p w:rsidR="000F5DED" w:rsidRPr="00B44AF8" w:rsidRDefault="009F6F62" w:rsidP="00B44AF8">
                  <w:pPr>
                    <w:pStyle w:val="Subtitle"/>
                    <w:jc w:val="center"/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  <w:r w:rsidRPr="00B44AF8">
                    <w:rPr>
                      <w:rFonts w:asciiTheme="minorHAnsi" w:hAnsiTheme="minorHAnsi" w:cstheme="minorHAnsi"/>
                      <w:b w:val="0"/>
                      <w:bCs/>
                      <w:noProof/>
                      <w:color w:val="000000"/>
                      <w:sz w:val="36"/>
                      <w:szCs w:val="36"/>
                    </w:rPr>
                    <w:drawing>
                      <wp:anchor distT="0" distB="0" distL="114300" distR="114300" simplePos="0" relativeHeight="251663360" behindDoc="0" locked="0" layoutInCell="1" allowOverlap="1" wp14:anchorId="2B9140FE" wp14:editId="7E7724F0">
                        <wp:simplePos x="0" y="0"/>
                        <wp:positionH relativeFrom="column">
                          <wp:posOffset>56515</wp:posOffset>
                        </wp:positionH>
                        <wp:positionV relativeFrom="page">
                          <wp:posOffset>612775</wp:posOffset>
                        </wp:positionV>
                        <wp:extent cx="2257425" cy="2458720"/>
                        <wp:effectExtent l="0" t="0" r="9525" b="0"/>
                        <wp:wrapSquare wrapText="bothSides"/>
                        <wp:docPr id="11" name="Picture 11" descr="https://iupat.org/wp-content/uploads/PATCH_logo-No-Na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upat.org/wp-content/uploads/PATCH_logo-No-Na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2458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B44AF8" w:rsidRPr="00B44AF8">
                    <w:rPr>
                      <w:rFonts w:asciiTheme="minorHAnsi" w:hAnsiTheme="minorHAnsi" w:cstheme="minorHAnsi"/>
                      <w:sz w:val="36"/>
                      <w:szCs w:val="36"/>
                    </w:rPr>
                    <w:t>IUPAT PATCH FUND</w:t>
                  </w:r>
                </w:p>
              </w:tc>
            </w:tr>
            <w:tr w:rsidR="000F5DED">
              <w:trPr>
                <w:trHeight w:val="2592"/>
              </w:trPr>
              <w:tc>
                <w:tcPr>
                  <w:tcW w:w="3828" w:type="dxa"/>
                  <w:vAlign w:val="bottom"/>
                </w:tcPr>
                <w:p w:rsidR="000F5DED" w:rsidRDefault="000F5DED">
                  <w:pPr>
                    <w:pStyle w:val="NoSpacing"/>
                  </w:pPr>
                </w:p>
              </w:tc>
            </w:tr>
          </w:tbl>
          <w:p w:rsidR="000F5DED" w:rsidRDefault="000F5DED"/>
        </w:tc>
      </w:tr>
    </w:tbl>
    <w:p w:rsidR="000F5DED" w:rsidRDefault="000F5DED">
      <w:pPr>
        <w:pStyle w:val="NoSpacing"/>
        <w:rPr>
          <w:sz w:val="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table"/>
      </w:tblPr>
      <w:tblGrid>
        <w:gridCol w:w="3845"/>
        <w:gridCol w:w="1438"/>
        <w:gridCol w:w="3846"/>
        <w:gridCol w:w="1439"/>
        <w:gridCol w:w="3846"/>
      </w:tblGrid>
      <w:tr w:rsidR="000F5DED">
        <w:trPr>
          <w:cantSplit/>
          <w:trHeight w:hRule="exact" w:val="86"/>
          <w:jc w:val="center"/>
        </w:trPr>
        <w:tc>
          <w:tcPr>
            <w:tcW w:w="3845" w:type="dxa"/>
            <w:shd w:val="clear" w:color="auto" w:fill="000000" w:themeFill="text1"/>
          </w:tcPr>
          <w:p w:rsidR="000F5DED" w:rsidRDefault="006C010C"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99F3660" wp14:editId="2BF5D638">
                  <wp:simplePos x="0" y="0"/>
                  <wp:positionH relativeFrom="column">
                    <wp:posOffset>1052195</wp:posOffset>
                  </wp:positionH>
                  <wp:positionV relativeFrom="page">
                    <wp:posOffset>5876925</wp:posOffset>
                  </wp:positionV>
                  <wp:extent cx="428625" cy="676275"/>
                  <wp:effectExtent l="0" t="0" r="9525" b="952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UPAT Logo_Color-0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4F5A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DFF8F7F" wp14:editId="1030DE92">
                  <wp:simplePos x="0" y="0"/>
                  <wp:positionH relativeFrom="column">
                    <wp:posOffset>975995</wp:posOffset>
                  </wp:positionH>
                  <wp:positionV relativeFrom="page">
                    <wp:posOffset>6345555</wp:posOffset>
                  </wp:positionV>
                  <wp:extent cx="259080" cy="409575"/>
                  <wp:effectExtent l="0" t="0" r="7620" b="9525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UPAT Logo_Color-0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1EBD">
              <w:t>r</w:t>
            </w:r>
          </w:p>
        </w:tc>
        <w:tc>
          <w:tcPr>
            <w:tcW w:w="1438" w:type="dxa"/>
          </w:tcPr>
          <w:p w:rsidR="000F5DED" w:rsidRDefault="00B17B63">
            <w:r w:rsidRPr="00BF7294">
              <w:rPr>
                <w:rFonts w:cstheme="minorHAnsi"/>
                <w:b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205374E1" wp14:editId="3CB7938F">
                  <wp:simplePos x="0" y="0"/>
                  <wp:positionH relativeFrom="column">
                    <wp:posOffset>646430</wp:posOffset>
                  </wp:positionH>
                  <wp:positionV relativeFrom="page">
                    <wp:posOffset>4293870</wp:posOffset>
                  </wp:positionV>
                  <wp:extent cx="161925" cy="628650"/>
                  <wp:effectExtent l="190500" t="0" r="104775" b="0"/>
                  <wp:wrapSquare wrapText="bothSides"/>
                  <wp:docPr id="12" name="Picture 12" descr="https://iupat.org/wp-content/uploads/PATCH_logo-No-N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upat.org/wp-content/uploads/PATCH_logo-No-N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32534"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46" w:type="dxa"/>
            <w:shd w:val="clear" w:color="auto" w:fill="000000" w:themeFill="text1"/>
          </w:tcPr>
          <w:p w:rsidR="000F5DED" w:rsidRDefault="000F5DED"/>
        </w:tc>
        <w:tc>
          <w:tcPr>
            <w:tcW w:w="1439" w:type="dxa"/>
          </w:tcPr>
          <w:p w:rsidR="000F5DED" w:rsidRDefault="000F5DED"/>
        </w:tc>
        <w:tc>
          <w:tcPr>
            <w:tcW w:w="3846" w:type="dxa"/>
            <w:shd w:val="clear" w:color="auto" w:fill="000000" w:themeFill="text1"/>
          </w:tcPr>
          <w:p w:rsidR="000F5DED" w:rsidRDefault="000F5DED"/>
        </w:tc>
      </w:tr>
      <w:tr w:rsidR="000F5DED">
        <w:trPr>
          <w:cantSplit/>
          <w:trHeight w:val="10570"/>
          <w:jc w:val="center"/>
        </w:trPr>
        <w:tc>
          <w:tcPr>
            <w:tcW w:w="3845" w:type="dxa"/>
          </w:tcPr>
          <w:p w:rsidR="00263024" w:rsidRDefault="00263024" w:rsidP="00263024">
            <w:pPr>
              <w:pStyle w:val="Heading2"/>
              <w:rPr>
                <w:rFonts w:ascii="Arial" w:eastAsia="MS PGothic" w:hAnsi="Arial" w:cs="Times New Roman"/>
                <w:b w:val="0"/>
                <w:bCs w:val="0"/>
                <w:color w:val="404040" w:themeColor="text1" w:themeTint="BF"/>
                <w:sz w:val="48"/>
                <w:szCs w:val="48"/>
              </w:rPr>
            </w:pPr>
            <w:r w:rsidRPr="00263024">
              <w:rPr>
                <w:rFonts w:ascii="Arial" w:eastAsia="MS PGothic" w:hAnsi="Arial" w:cs="Times New Roman"/>
                <w:b w:val="0"/>
                <w:bCs w:val="0"/>
                <w:color w:val="404040" w:themeColor="text1" w:themeTint="BF"/>
                <w:sz w:val="48"/>
                <w:szCs w:val="48"/>
              </w:rPr>
              <w:t>Register</w:t>
            </w:r>
            <w:r w:rsidR="00F37408">
              <w:rPr>
                <w:rFonts w:ascii="Arial" w:eastAsia="MS PGothic" w:hAnsi="Arial" w:cs="Times New Roman"/>
                <w:b w:val="0"/>
                <w:bCs w:val="0"/>
                <w:color w:val="404040" w:themeColor="text1" w:themeTint="BF"/>
                <w:sz w:val="48"/>
                <w:szCs w:val="48"/>
              </w:rPr>
              <w:t xml:space="preserve"> </w:t>
            </w:r>
            <w:r w:rsidRPr="00263024">
              <w:rPr>
                <w:rFonts w:ascii="Arial" w:eastAsia="MS PGothic" w:hAnsi="Arial" w:cs="Times New Roman"/>
                <w:b w:val="0"/>
                <w:bCs w:val="0"/>
                <w:color w:val="404040" w:themeColor="text1" w:themeTint="BF"/>
                <w:sz w:val="48"/>
                <w:szCs w:val="48"/>
              </w:rPr>
              <w:t>Early!</w:t>
            </w:r>
          </w:p>
          <w:p w:rsidR="000F5DED" w:rsidRDefault="00263024" w:rsidP="00263024">
            <w:pPr>
              <w:pStyle w:val="Heading2"/>
            </w:pPr>
            <w:r w:rsidRPr="00263024">
              <w:rPr>
                <w:rFonts w:ascii="Arial" w:eastAsia="MS PGothic" w:hAnsi="Arial" w:cs="Times New Roman"/>
                <w:b w:val="0"/>
                <w:bCs w:val="0"/>
                <w:color w:val="404040" w:themeColor="text1" w:themeTint="BF"/>
                <w:sz w:val="48"/>
                <w:szCs w:val="48"/>
              </w:rPr>
              <w:t>Don’t wait……</w:t>
            </w:r>
          </w:p>
          <w:p w:rsidR="00263024" w:rsidRPr="00DD0C5E" w:rsidRDefault="00263024" w:rsidP="00263024">
            <w:pPr>
              <w:pStyle w:val="ListBullet"/>
              <w:rPr>
                <w:b/>
                <w:sz w:val="22"/>
                <w:szCs w:val="22"/>
              </w:rPr>
            </w:pPr>
            <w:r w:rsidRPr="00DD0C5E">
              <w:rPr>
                <w:b/>
                <w:sz w:val="22"/>
                <w:szCs w:val="22"/>
              </w:rPr>
              <w:t>SCHEDULE:</w:t>
            </w:r>
          </w:p>
          <w:p w:rsidR="00263024" w:rsidRPr="00DD0C5E" w:rsidRDefault="00263024" w:rsidP="00263024">
            <w:pPr>
              <w:pStyle w:val="ListBullet"/>
              <w:rPr>
                <w:b/>
                <w:sz w:val="22"/>
                <w:szCs w:val="22"/>
              </w:rPr>
            </w:pPr>
            <w:r w:rsidRPr="00DD0C5E">
              <w:rPr>
                <w:b/>
                <w:sz w:val="22"/>
                <w:szCs w:val="22"/>
              </w:rPr>
              <w:t>SIGN IN                           7:00 am</w:t>
            </w:r>
          </w:p>
          <w:p w:rsidR="00263024" w:rsidRPr="00DD0C5E" w:rsidRDefault="00263024" w:rsidP="00263024">
            <w:pPr>
              <w:pStyle w:val="ListBullet"/>
              <w:rPr>
                <w:b/>
                <w:sz w:val="22"/>
                <w:szCs w:val="22"/>
              </w:rPr>
            </w:pPr>
            <w:r w:rsidRPr="00DD0C5E">
              <w:rPr>
                <w:b/>
                <w:sz w:val="22"/>
                <w:szCs w:val="22"/>
              </w:rPr>
              <w:t>SHOTGUN START         8:00 am</w:t>
            </w:r>
          </w:p>
          <w:p w:rsidR="000F5DED" w:rsidRDefault="00BC7209" w:rsidP="00263024">
            <w:pPr>
              <w:pStyle w:val="ListBullet"/>
              <w:numPr>
                <w:ilvl w:val="0"/>
                <w:numId w:val="8"/>
              </w:numPr>
            </w:pPr>
            <w:r w:rsidRPr="00B44AF8">
              <w:rPr>
                <w:rFonts w:cstheme="minorHAnsi"/>
                <w:b/>
                <w:bCs/>
                <w:noProof/>
                <w:color w:val="000000"/>
                <w:sz w:val="36"/>
                <w:szCs w:val="36"/>
              </w:rPr>
              <w:drawing>
                <wp:anchor distT="0" distB="0" distL="114300" distR="114300" simplePos="0" relativeHeight="251677696" behindDoc="0" locked="0" layoutInCell="1" allowOverlap="1" wp14:anchorId="039EBB2C" wp14:editId="7B7F3596">
                  <wp:simplePos x="0" y="0"/>
                  <wp:positionH relativeFrom="column">
                    <wp:posOffset>804545</wp:posOffset>
                  </wp:positionH>
                  <wp:positionV relativeFrom="page">
                    <wp:posOffset>5840730</wp:posOffset>
                  </wp:positionV>
                  <wp:extent cx="733425" cy="799465"/>
                  <wp:effectExtent l="0" t="0" r="9525" b="635"/>
                  <wp:wrapNone/>
                  <wp:docPr id="13" name="Picture 13" descr="https://iupat.org/wp-content/uploads/PATCH_logo-No-N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upat.org/wp-content/uploads/PATCH_logo-No-N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3024" w:rsidRPr="00DD0C5E">
              <w:rPr>
                <w:b/>
                <w:sz w:val="22"/>
                <w:szCs w:val="22"/>
              </w:rPr>
              <w:t>AWARDS BANQUET   12:30 pm (when everyone’s off course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3836"/>
            </w:tblGrid>
            <w:tr w:rsidR="000F5DED">
              <w:tc>
                <w:tcPr>
                  <w:tcW w:w="3836" w:type="dxa"/>
                  <w:shd w:val="clear" w:color="auto" w:fill="000000" w:themeFill="text1"/>
                </w:tcPr>
                <w:p w:rsidR="000F5DED" w:rsidRDefault="00263024">
                  <w:r w:rsidRPr="00263024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00F999F" wp14:editId="41852AC6">
                            <wp:extent cx="2390775" cy="1485901"/>
                            <wp:effectExtent l="0" t="0" r="9525" b="0"/>
                            <wp:docPr id="16" name="Group 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90775" cy="1485901"/>
                                      <a:chOff x="0" y="267096"/>
                                      <a:chExt cx="2800235" cy="208113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" name="Picture 1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837473B0-CC2E-450A-ABE3-18F120FF3D39}">
                                            <a1611:picAttrSrcUrl xmlns:a1611="http://schemas.microsoft.com/office/drawing/2016/11/main" r:i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1878" y="267096"/>
                                        <a:ext cx="2778357" cy="20677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5" name="Text Box 15"/>
                                    <wps:cNvSpPr txBox="1"/>
                                    <wps:spPr>
                                      <a:xfrm>
                                        <a:off x="0" y="2302511"/>
                                        <a:ext cx="2435860" cy="457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prstClr val="whit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263024" w:rsidRPr="00DD0C5E" w:rsidRDefault="00365609" w:rsidP="00263024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5" w:history="1">
                                            <w:r w:rsidR="00263024" w:rsidRPr="00DD0C5E">
                                              <w:rPr>
                                                <w:rStyle w:val="Hyperlink"/>
                                                <w:sz w:val="18"/>
                                                <w:szCs w:val="18"/>
                                              </w:rPr>
                                              <w:t>This Photo</w:t>
                                            </w:r>
                                          </w:hyperlink>
                                          <w:r w:rsidR="00263024" w:rsidRPr="00DD0C5E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by Unknown Author is licensed under </w:t>
                                          </w:r>
                                          <w:hyperlink r:id="rId16" w:history="1">
                                            <w:r w:rsidR="00263024" w:rsidRPr="00DD0C5E">
                                              <w:rPr>
                                                <w:rStyle w:val="Hyperlink"/>
                                                <w:sz w:val="18"/>
                                                <w:szCs w:val="18"/>
                                              </w:rPr>
                                              <w:t>CC BY</w:t>
                                            </w:r>
                                          </w:hyperlink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00F999F" id="Group 16" o:spid="_x0000_s1029" style="width:188.25pt;height:117pt;mso-position-horizontal-relative:char;mso-position-vertical-relative:line" coordorigin=",2670" coordsize="28002,20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">
                            <v:shape id="Picture 14" o:spid="_x0000_s1030" type="#_x0000_t75" style="position:absolute;left:218;top:2670;width:27784;height:20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">
                              <v:imagedata r:id="rId17" o:title=""/>
                            </v:shape>
                            <v:shape id="Text Box 15" o:spid="_x0000_s1031" type="#_x0000_t202" style="position:absolute;top:23025;width:24358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          <v:textbox>
                                <w:txbxContent>
                                  <w:p w:rsidR="00263024" w:rsidRPr="00DD0C5E" w:rsidRDefault="006D1C79" w:rsidP="0026302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8" w:history="1">
                                      <w:r w:rsidR="00263024" w:rsidRPr="00DD0C5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263024" w:rsidRPr="00DD0C5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9" w:history="1">
                                      <w:r w:rsidR="00263024" w:rsidRPr="00DD0C5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F5DED" w:rsidTr="00BE57E7">
              <w:trPr>
                <w:trHeight w:hRule="exact" w:val="1980"/>
              </w:trPr>
              <w:tc>
                <w:tcPr>
                  <w:tcW w:w="3836" w:type="dxa"/>
                  <w:shd w:val="clear" w:color="auto" w:fill="000000" w:themeFill="text1"/>
                </w:tcPr>
                <w:p w:rsidR="000F5DED" w:rsidRPr="00EC0005" w:rsidRDefault="00EC0005" w:rsidP="00263024">
                  <w:pPr>
                    <w:pStyle w:val="Caption"/>
                    <w:rPr>
                      <w:b/>
                      <w:sz w:val="22"/>
                      <w:szCs w:val="22"/>
                    </w:rPr>
                  </w:pPr>
                  <w:r w:rsidRPr="00EC0005">
                    <w:rPr>
                      <w:b/>
                      <w:sz w:val="22"/>
                      <w:szCs w:val="22"/>
                    </w:rPr>
                    <w:t>SILVER SPRING GOLF COURSE</w:t>
                  </w:r>
                </w:p>
                <w:p w:rsidR="00BE57E7" w:rsidRPr="00EC0005" w:rsidRDefault="00EC0005" w:rsidP="00263024">
                  <w:pPr>
                    <w:pStyle w:val="Caption"/>
                    <w:rPr>
                      <w:b/>
                      <w:sz w:val="22"/>
                      <w:szCs w:val="22"/>
                    </w:rPr>
                  </w:pPr>
                  <w:r w:rsidRPr="00EC0005">
                    <w:rPr>
                      <w:b/>
                      <w:sz w:val="22"/>
                      <w:szCs w:val="22"/>
                    </w:rPr>
                    <w:t>N56W21318 SILVER SPRING DR</w:t>
                  </w:r>
                </w:p>
                <w:p w:rsidR="00BE57E7" w:rsidRPr="00EC0005" w:rsidRDefault="00EC0005" w:rsidP="00263024">
                  <w:pPr>
                    <w:pStyle w:val="Caption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MENOMONEE FALLS, WI  53051</w:t>
                  </w:r>
                </w:p>
                <w:p w:rsidR="00BE57E7" w:rsidRDefault="00EC0005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262-252-4666</w:t>
                  </w:r>
                  <w:r w:rsidR="00BE57E7" w:rsidRPr="00BE57E7">
                    <w:rPr>
                      <w:sz w:val="20"/>
                      <w:szCs w:val="20"/>
                    </w:rPr>
                    <w:t xml:space="preserve">  </w:t>
                  </w:r>
                </w:p>
                <w:p w:rsidR="00EC0005" w:rsidRPr="00BE57E7" w:rsidRDefault="00EC0005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www.silverspinggolf.com</w:t>
                  </w:r>
                </w:p>
                <w:p w:rsidR="00BE57E7" w:rsidRDefault="00BE57E7" w:rsidP="00263024">
                  <w:pPr>
                    <w:pStyle w:val="Caption"/>
                  </w:pPr>
                </w:p>
                <w:p w:rsidR="00BE57E7" w:rsidRDefault="00BE57E7" w:rsidP="00263024">
                  <w:pPr>
                    <w:pStyle w:val="Caption"/>
                  </w:pPr>
                </w:p>
                <w:p w:rsidR="00BE57E7" w:rsidRDefault="00BE57E7" w:rsidP="00263024">
                  <w:pPr>
                    <w:pStyle w:val="Caption"/>
                  </w:pPr>
                </w:p>
                <w:p w:rsidR="00BE57E7" w:rsidRDefault="00E83AC5" w:rsidP="00263024">
                  <w:pPr>
                    <w:pStyle w:val="Caption"/>
                  </w:pPr>
                  <w:r w:rsidRPr="00B44AF8">
                    <w:rPr>
                      <w:rFonts w:cstheme="minorHAnsi"/>
                      <w:b/>
                      <w:bCs/>
                      <w:noProof/>
                      <w:color w:val="000000"/>
                      <w:sz w:val="36"/>
                      <w:szCs w:val="36"/>
                    </w:rPr>
                    <w:drawing>
                      <wp:anchor distT="0" distB="0" distL="114300" distR="114300" simplePos="0" relativeHeight="251675648" behindDoc="0" locked="0" layoutInCell="1" allowOverlap="1" wp14:anchorId="039EBB2C" wp14:editId="7B7F3596">
                        <wp:simplePos x="0" y="0"/>
                        <wp:positionH relativeFrom="column">
                          <wp:posOffset>694055</wp:posOffset>
                        </wp:positionH>
                        <wp:positionV relativeFrom="page">
                          <wp:posOffset>1509395</wp:posOffset>
                        </wp:positionV>
                        <wp:extent cx="603250" cy="656590"/>
                        <wp:effectExtent l="0" t="0" r="6350" b="0"/>
                        <wp:wrapSquare wrapText="bothSides"/>
                        <wp:docPr id="10" name="Picture 10" descr="https://iupat.org/wp-content/uploads/PATCH_logo-No-Na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upat.org/wp-content/uploads/PATCH_logo-No-Na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3250" cy="656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E83AC5" w:rsidRPr="00BC7209" w:rsidRDefault="00E83AC5" w:rsidP="00BC7209">
            <w:pPr>
              <w:jc w:val="center"/>
              <w:rPr>
                <w:sz w:val="28"/>
                <w:szCs w:val="28"/>
              </w:rPr>
            </w:pPr>
            <w:r w:rsidRPr="00BC7209">
              <w:rPr>
                <w:sz w:val="28"/>
                <w:szCs w:val="28"/>
              </w:rPr>
              <w:t>It’s all about helping the Kids!!</w:t>
            </w:r>
          </w:p>
        </w:tc>
        <w:tc>
          <w:tcPr>
            <w:tcW w:w="1438" w:type="dxa"/>
          </w:tcPr>
          <w:p w:rsidR="000F5DED" w:rsidRDefault="000F5DED"/>
        </w:tc>
        <w:tc>
          <w:tcPr>
            <w:tcW w:w="3846" w:type="dxa"/>
          </w:tcPr>
          <w:p w:rsidR="000F5DED" w:rsidRDefault="000F5DED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872"/>
              <w:gridCol w:w="72"/>
              <w:gridCol w:w="1872"/>
            </w:tblGrid>
            <w:tr w:rsidR="000F5DED">
              <w:trPr>
                <w:trHeight w:hRule="exact" w:val="4464"/>
              </w:trPr>
              <w:tc>
                <w:tcPr>
                  <w:tcW w:w="1872" w:type="dxa"/>
                  <w:shd w:val="clear" w:color="auto" w:fill="000000" w:themeFill="text1"/>
                </w:tcPr>
                <w:p w:rsidR="00263024" w:rsidRDefault="00263024" w:rsidP="00263024">
                  <w:pPr>
                    <w:pStyle w:val="Caption"/>
                  </w:pPr>
                  <w:r>
                    <w:t xml:space="preserve">ENTRY FEE: </w:t>
                  </w:r>
                </w:p>
                <w:p w:rsidR="00263024" w:rsidRDefault="00263024" w:rsidP="00263024">
                  <w:pPr>
                    <w:pStyle w:val="Caption"/>
                  </w:pPr>
                  <w:r>
                    <w:t>$85.00 (per golfer)</w:t>
                  </w:r>
                </w:p>
                <w:p w:rsidR="00263024" w:rsidRDefault="00263024" w:rsidP="00263024">
                  <w:pPr>
                    <w:pStyle w:val="Caption"/>
                  </w:pPr>
                  <w:r>
                    <w:t>$340.00 (foursome)</w:t>
                  </w:r>
                </w:p>
                <w:p w:rsidR="00263024" w:rsidRDefault="00263024" w:rsidP="00263024">
                  <w:pPr>
                    <w:pStyle w:val="Caption"/>
                  </w:pPr>
                </w:p>
                <w:p w:rsidR="00263024" w:rsidRPr="007A1CCF" w:rsidRDefault="00263024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  <w:r w:rsidRPr="007A1CCF">
                    <w:rPr>
                      <w:sz w:val="20"/>
                      <w:szCs w:val="20"/>
                    </w:rPr>
                    <w:t>This fee includes:</w:t>
                  </w:r>
                </w:p>
                <w:p w:rsidR="00A47AC3" w:rsidRDefault="00A47AC3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 Holes</w:t>
                  </w:r>
                </w:p>
                <w:p w:rsidR="00263024" w:rsidRPr="007A1CCF" w:rsidRDefault="00263024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  <w:r w:rsidRPr="007A1CCF">
                    <w:rPr>
                      <w:sz w:val="20"/>
                      <w:szCs w:val="20"/>
                    </w:rPr>
                    <w:t>Golf cart</w:t>
                  </w:r>
                </w:p>
                <w:p w:rsidR="00263024" w:rsidRPr="007A1CCF" w:rsidRDefault="00A47AC3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Buffett Lunch</w:t>
                  </w:r>
                </w:p>
                <w:p w:rsidR="00263024" w:rsidRDefault="00263024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  <w:r w:rsidRPr="007A1CCF">
                    <w:rPr>
                      <w:sz w:val="20"/>
                      <w:szCs w:val="20"/>
                    </w:rPr>
                    <w:t>2 Drink tickets</w:t>
                  </w:r>
                </w:p>
                <w:p w:rsidR="00BC7209" w:rsidRDefault="00BC7209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Prize for the Winning Team</w:t>
                  </w:r>
                </w:p>
                <w:p w:rsidR="00BC7209" w:rsidRDefault="00C35130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Island Course</w:t>
                  </w:r>
                  <w:bookmarkStart w:id="0" w:name="_GoBack"/>
                  <w:bookmarkEnd w:id="0"/>
                </w:p>
                <w:p w:rsidR="000F5DED" w:rsidRDefault="000F5DED" w:rsidP="00A47AC3">
                  <w:pPr>
                    <w:pStyle w:val="Caption"/>
                  </w:pPr>
                </w:p>
              </w:tc>
              <w:tc>
                <w:tcPr>
                  <w:tcW w:w="72" w:type="dxa"/>
                  <w:shd w:val="clear" w:color="auto" w:fill="auto"/>
                </w:tcPr>
                <w:p w:rsidR="000F5DED" w:rsidRDefault="000F5DED"/>
              </w:tc>
              <w:tc>
                <w:tcPr>
                  <w:tcW w:w="1872" w:type="dxa"/>
                  <w:shd w:val="clear" w:color="auto" w:fill="auto"/>
                </w:tcPr>
                <w:p w:rsidR="000F5DED" w:rsidRDefault="00263024">
                  <w:r>
                    <w:rPr>
                      <w:noProof/>
                    </w:rPr>
                    <w:drawing>
                      <wp:inline distT="0" distB="0" distL="0" distR="0" wp14:anchorId="39BF6467" wp14:editId="7E7B8A85">
                        <wp:extent cx="1188720" cy="2809875"/>
                        <wp:effectExtent l="0" t="0" r="0" b="9525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th?u=https%3a%2f%2fc.pxhere.com%2fphotos%2f7f%2f95%2fgolf_golf_course_green_grass_landscape_outdoor_summer_golfing-1075094.jpg!d&amp;ehk=HSaaw%2fwWOsQ%2bPlDBdsEdIA&amp;r=0&amp;pid=OfficeInsert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0" cy="280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F7294" w:rsidRPr="006279AC" w:rsidRDefault="00A074EE" w:rsidP="00BF7294">
            <w:pPr>
              <w:pStyle w:val="Heading2"/>
              <w:rPr>
                <w:rFonts w:asciiTheme="minorHAnsi" w:hAnsiTheme="minorHAnsi" w:cstheme="minorHAnsi"/>
                <w:sz w:val="18"/>
                <w:szCs w:val="18"/>
              </w:rPr>
            </w:pPr>
            <w:r w:rsidRPr="006279AC">
              <w:rPr>
                <w:rFonts w:asciiTheme="minorHAnsi" w:hAnsiTheme="minorHAnsi" w:cstheme="minorHAnsi"/>
                <w:sz w:val="22"/>
                <w:szCs w:val="22"/>
              </w:rPr>
              <w:t xml:space="preserve">Closest to the </w:t>
            </w:r>
            <w:r w:rsidR="006279AC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F16A64" w:rsidRPr="006279AC">
              <w:rPr>
                <w:rFonts w:asciiTheme="minorHAnsi" w:hAnsiTheme="minorHAnsi" w:cstheme="minorHAnsi"/>
                <w:sz w:val="22"/>
                <w:szCs w:val="22"/>
              </w:rPr>
              <w:t>in</w:t>
            </w:r>
            <w:r w:rsidRPr="006279AC">
              <w:rPr>
                <w:rFonts w:asciiTheme="minorHAnsi" w:hAnsiTheme="minorHAnsi" w:cstheme="minorHAnsi"/>
                <w:sz w:val="22"/>
                <w:szCs w:val="22"/>
              </w:rPr>
              <w:t>, Hole in One</w:t>
            </w:r>
            <w:r w:rsidRPr="006279AC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:rsidR="00BC7209" w:rsidRDefault="0089193B" w:rsidP="00BF7294">
            <w:pPr>
              <w:pStyle w:val="Heading2"/>
              <w:rPr>
                <w:rFonts w:asciiTheme="minorHAnsi" w:hAnsiTheme="minorHAnsi" w:cstheme="minorHAnsi"/>
                <w:sz w:val="22"/>
                <w:szCs w:val="22"/>
              </w:rPr>
            </w:pPr>
            <w:r w:rsidRPr="006279AC">
              <w:rPr>
                <w:rFonts w:asciiTheme="minorHAnsi" w:hAnsiTheme="minorHAnsi" w:cstheme="minorHAnsi"/>
                <w:sz w:val="22"/>
                <w:szCs w:val="22"/>
              </w:rPr>
              <w:t>Longest Put</w:t>
            </w:r>
            <w:r w:rsidR="007E2AE0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6279AC">
              <w:rPr>
                <w:rFonts w:asciiTheme="minorHAnsi" w:hAnsiTheme="minorHAnsi" w:cstheme="minorHAnsi"/>
                <w:sz w:val="22"/>
                <w:szCs w:val="22"/>
              </w:rPr>
              <w:t xml:space="preserve">, Wagering </w:t>
            </w:r>
            <w:r w:rsidR="006279AC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6279AC">
              <w:rPr>
                <w:rFonts w:asciiTheme="minorHAnsi" w:hAnsiTheme="minorHAnsi" w:cstheme="minorHAnsi"/>
                <w:sz w:val="22"/>
                <w:szCs w:val="22"/>
              </w:rPr>
              <w:t>ole</w:t>
            </w:r>
          </w:p>
          <w:p w:rsidR="00BE57E7" w:rsidRPr="006279AC" w:rsidRDefault="00BE57E7" w:rsidP="00BF7294">
            <w:pPr>
              <w:pStyle w:val="Heading2"/>
              <w:rPr>
                <w:rFonts w:asciiTheme="minorHAnsi" w:hAnsiTheme="minorHAnsi" w:cstheme="minorHAnsi"/>
                <w:sz w:val="22"/>
                <w:szCs w:val="22"/>
              </w:rPr>
            </w:pPr>
            <w:r w:rsidRPr="006279AC">
              <w:rPr>
                <w:rFonts w:asciiTheme="minorHAnsi" w:hAnsiTheme="minorHAnsi" w:cstheme="minorHAnsi"/>
                <w:sz w:val="22"/>
                <w:szCs w:val="22"/>
              </w:rPr>
              <w:t>50/50 Raffle</w:t>
            </w:r>
            <w:r w:rsidR="00BC7209">
              <w:rPr>
                <w:rFonts w:asciiTheme="minorHAnsi" w:hAnsiTheme="minorHAnsi" w:cstheme="minorHAnsi"/>
                <w:sz w:val="22"/>
                <w:szCs w:val="22"/>
              </w:rPr>
              <w:t>, Raffle Prizes</w:t>
            </w:r>
          </w:p>
          <w:p w:rsidR="00B17B63" w:rsidRDefault="00B17B63" w:rsidP="00BF7294">
            <w:pPr>
              <w:pStyle w:val="Heading2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A074EE" w:rsidRPr="00BC7209" w:rsidRDefault="00E83AC5" w:rsidP="006315C4">
            <w:pPr>
              <w:pStyle w:val="Heading2"/>
              <w:rPr>
                <w:rFonts w:asciiTheme="minorHAnsi" w:hAnsiTheme="minorHAnsi" w:cstheme="minorHAnsi"/>
                <w:sz w:val="24"/>
                <w:szCs w:val="24"/>
              </w:rPr>
            </w:pPr>
            <w:r w:rsidRPr="00BC7209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7BBBCDE1" wp14:editId="6ED63AE7">
                  <wp:simplePos x="0" y="0"/>
                  <wp:positionH relativeFrom="page">
                    <wp:posOffset>742950</wp:posOffset>
                  </wp:positionH>
                  <wp:positionV relativeFrom="page">
                    <wp:posOffset>5040630</wp:posOffset>
                  </wp:positionV>
                  <wp:extent cx="953135" cy="1504315"/>
                  <wp:effectExtent l="0" t="0" r="0" b="63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UPAT Logo_Color-0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57E7" w:rsidRPr="00BC7209">
              <w:rPr>
                <w:rFonts w:asciiTheme="minorHAnsi" w:hAnsiTheme="minorHAnsi" w:cstheme="minorHAnsi"/>
                <w:sz w:val="24"/>
                <w:szCs w:val="24"/>
              </w:rPr>
              <w:t>This event is not just for DC7 members, invite family and friends to join in on the fun</w:t>
            </w:r>
            <w:r w:rsidR="006279AC" w:rsidRPr="00BC7209">
              <w:rPr>
                <w:rFonts w:asciiTheme="minorHAnsi" w:hAnsiTheme="minorHAnsi" w:cstheme="minorHAnsi"/>
                <w:sz w:val="24"/>
                <w:szCs w:val="24"/>
              </w:rPr>
              <w:t>!</w:t>
            </w:r>
          </w:p>
        </w:tc>
        <w:tc>
          <w:tcPr>
            <w:tcW w:w="1439" w:type="dxa"/>
          </w:tcPr>
          <w:p w:rsidR="000F5DED" w:rsidRDefault="000F5DED"/>
        </w:tc>
        <w:tc>
          <w:tcPr>
            <w:tcW w:w="3846" w:type="dxa"/>
          </w:tcPr>
          <w:p w:rsidR="000F5DED" w:rsidRPr="00BC7209" w:rsidRDefault="00511FB2" w:rsidP="00511FB2">
            <w:pPr>
              <w:pStyle w:val="Heading2"/>
            </w:pPr>
            <w:r w:rsidRPr="00BC7209">
              <w:rPr>
                <w:rFonts w:ascii="Arial" w:eastAsia="MS PGothic" w:hAnsi="Arial" w:cs="Times New Roman"/>
                <w:bCs w:val="0"/>
                <w:color w:val="404040" w:themeColor="text1" w:themeTint="BF"/>
                <w:sz w:val="24"/>
                <w:szCs w:val="24"/>
              </w:rPr>
              <w:t>Entry fee and registration form due by July 20th!!</w:t>
            </w:r>
            <w:r w:rsidR="005E43A2" w:rsidRPr="00BC7209">
              <w:rPr>
                <w:rFonts w:ascii="Arial" w:eastAsia="MS PGothic" w:hAnsi="Arial" w:cs="Times New Roman"/>
                <w:bCs w:val="0"/>
                <w:color w:val="404040" w:themeColor="text1" w:themeTint="BF"/>
                <w:sz w:val="24"/>
                <w:szCs w:val="24"/>
              </w:rPr>
              <w:t xml:space="preserve">  </w:t>
            </w:r>
            <w:r w:rsidRPr="00BC7209">
              <w:rPr>
                <w:rFonts w:ascii="Arial" w:eastAsia="MS PGothic" w:hAnsi="Arial" w:cs="Times New Roman"/>
                <w:bCs w:val="0"/>
                <w:color w:val="404040" w:themeColor="text1" w:themeTint="BF"/>
                <w:sz w:val="24"/>
                <w:szCs w:val="24"/>
              </w:rPr>
              <w:t>DON’T WAIT, register early!!</w:t>
            </w:r>
          </w:p>
          <w:p w:rsidR="00653CE0" w:rsidRPr="0089193B" w:rsidRDefault="00653CE0" w:rsidP="00653CE0">
            <w:pPr>
              <w:pStyle w:val="Quote"/>
              <w:rPr>
                <w:rStyle w:val="QuoteChar"/>
                <w:b/>
                <w:iCs/>
                <w:sz w:val="22"/>
                <w:szCs w:val="22"/>
              </w:rPr>
            </w:pPr>
            <w:r w:rsidRPr="0089193B">
              <w:rPr>
                <w:rStyle w:val="QuoteChar"/>
                <w:b/>
                <w:iCs/>
                <w:sz w:val="22"/>
                <w:szCs w:val="22"/>
              </w:rPr>
              <w:t>Count us in, we will golf in the 1</w:t>
            </w:r>
            <w:r w:rsidR="00EC0005">
              <w:rPr>
                <w:rStyle w:val="QuoteChar"/>
                <w:b/>
                <w:iCs/>
                <w:sz w:val="22"/>
                <w:szCs w:val="22"/>
              </w:rPr>
              <w:t>3</w:t>
            </w:r>
            <w:r w:rsidRPr="0089193B">
              <w:rPr>
                <w:rStyle w:val="QuoteChar"/>
                <w:b/>
                <w:iCs/>
                <w:sz w:val="22"/>
                <w:szCs w:val="22"/>
                <w:vertAlign w:val="superscript"/>
              </w:rPr>
              <w:t>th</w:t>
            </w:r>
            <w:r w:rsidRPr="0089193B">
              <w:rPr>
                <w:rStyle w:val="QuoteChar"/>
                <w:b/>
                <w:iCs/>
                <w:sz w:val="22"/>
                <w:szCs w:val="22"/>
              </w:rPr>
              <w:t xml:space="preserve"> Annual Outing! Our foursome team and </w:t>
            </w:r>
            <w:r w:rsidR="0008294F" w:rsidRPr="0089193B">
              <w:rPr>
                <w:rStyle w:val="QuoteChar"/>
                <w:b/>
                <w:iCs/>
                <w:sz w:val="22"/>
                <w:szCs w:val="22"/>
              </w:rPr>
              <w:t xml:space="preserve">$340.00 </w:t>
            </w:r>
            <w:r w:rsidRPr="0089193B">
              <w:rPr>
                <w:rStyle w:val="QuoteChar"/>
                <w:b/>
                <w:iCs/>
                <w:sz w:val="22"/>
                <w:szCs w:val="22"/>
              </w:rPr>
              <w:t>entry fee is enclosed:</w:t>
            </w:r>
          </w:p>
          <w:p w:rsidR="000F5DED" w:rsidRPr="004E62CA" w:rsidRDefault="0089193B" w:rsidP="00653CE0">
            <w:pPr>
              <w:pStyle w:val="Quote"/>
              <w:rPr>
                <w:rStyle w:val="QuoteChar"/>
                <w:iCs/>
                <w:color w:val="404040" w:themeColor="text1" w:themeTint="BF"/>
                <w:sz w:val="22"/>
                <w:szCs w:val="22"/>
              </w:rPr>
            </w:pPr>
            <w:r>
              <w:rPr>
                <w:rStyle w:val="QuoteChar"/>
                <w:iCs/>
                <w:color w:val="404040" w:themeColor="text1" w:themeTint="BF"/>
                <w:sz w:val="22"/>
                <w:szCs w:val="22"/>
              </w:rPr>
              <w:t xml:space="preserve">Team </w:t>
            </w:r>
            <w:r w:rsidR="00653CE0" w:rsidRPr="004E62CA">
              <w:rPr>
                <w:rStyle w:val="QuoteChar"/>
                <w:iCs/>
                <w:color w:val="404040" w:themeColor="text1" w:themeTint="BF"/>
                <w:sz w:val="22"/>
                <w:szCs w:val="22"/>
              </w:rPr>
              <w:t>Names:</w:t>
            </w:r>
          </w:p>
          <w:p w:rsidR="000F5DED" w:rsidRPr="004E62CA" w:rsidRDefault="005E43A2">
            <w:pPr>
              <w:rPr>
                <w:sz w:val="22"/>
                <w:szCs w:val="22"/>
              </w:rPr>
            </w:pPr>
            <w:r w:rsidRPr="004E62CA">
              <w:rPr>
                <w:sz w:val="22"/>
                <w:szCs w:val="22"/>
              </w:rPr>
              <w:t>(1)</w:t>
            </w:r>
            <w:r w:rsidR="00653CE0" w:rsidRPr="004E62CA">
              <w:rPr>
                <w:sz w:val="22"/>
                <w:szCs w:val="22"/>
              </w:rPr>
              <w:t>_____________________________</w:t>
            </w:r>
            <w:r w:rsidRPr="004E62CA">
              <w:rPr>
                <w:sz w:val="22"/>
                <w:szCs w:val="22"/>
              </w:rPr>
              <w:t>(2)</w:t>
            </w:r>
            <w:r w:rsidR="00653CE0" w:rsidRPr="004E62CA">
              <w:rPr>
                <w:sz w:val="22"/>
                <w:szCs w:val="22"/>
              </w:rPr>
              <w:t>_____________________________</w:t>
            </w:r>
            <w:r w:rsidRPr="004E62CA">
              <w:rPr>
                <w:sz w:val="22"/>
                <w:szCs w:val="22"/>
              </w:rPr>
              <w:t>(3)</w:t>
            </w:r>
            <w:r w:rsidR="00653CE0" w:rsidRPr="004E62CA">
              <w:rPr>
                <w:sz w:val="22"/>
                <w:szCs w:val="22"/>
              </w:rPr>
              <w:t>_____________________________</w:t>
            </w:r>
            <w:r w:rsidRPr="004E62CA">
              <w:rPr>
                <w:sz w:val="22"/>
                <w:szCs w:val="22"/>
              </w:rPr>
              <w:t>(4)</w:t>
            </w:r>
            <w:r w:rsidR="00653CE0" w:rsidRPr="004E62CA">
              <w:rPr>
                <w:sz w:val="22"/>
                <w:szCs w:val="22"/>
              </w:rPr>
              <w:t>_________________</w:t>
            </w:r>
            <w:r w:rsidRPr="004E62CA">
              <w:rPr>
                <w:sz w:val="22"/>
                <w:szCs w:val="22"/>
              </w:rPr>
              <w:t>____________</w:t>
            </w:r>
          </w:p>
          <w:p w:rsidR="005E43A2" w:rsidRPr="0008294F" w:rsidRDefault="005E43A2">
            <w:pPr>
              <w:rPr>
                <w:sz w:val="22"/>
                <w:szCs w:val="22"/>
              </w:rPr>
            </w:pPr>
          </w:p>
          <w:p w:rsidR="000F5DED" w:rsidRPr="0089193B" w:rsidRDefault="0008294F" w:rsidP="0008294F">
            <w:pPr>
              <w:pStyle w:val="ListBullet"/>
              <w:numPr>
                <w:ilvl w:val="0"/>
                <w:numId w:val="0"/>
              </w:numPr>
              <w:rPr>
                <w:rStyle w:val="Heading2Char"/>
                <w:rFonts w:asciiTheme="minorHAnsi" w:eastAsiaTheme="minorHAnsi" w:hAnsiTheme="minorHAnsi" w:cstheme="minorBidi"/>
                <w:bCs w:val="0"/>
                <w:color w:val="EF4623" w:themeColor="accent1"/>
                <w:sz w:val="22"/>
                <w:szCs w:val="22"/>
              </w:rPr>
            </w:pPr>
            <w:r w:rsidRPr="0089193B">
              <w:rPr>
                <w:rStyle w:val="Heading2Char"/>
                <w:rFonts w:asciiTheme="minorHAnsi" w:eastAsiaTheme="minorHAnsi" w:hAnsiTheme="minorHAnsi" w:cstheme="minorBidi"/>
                <w:bCs w:val="0"/>
                <w:color w:val="EF4623" w:themeColor="accent1"/>
                <w:sz w:val="22"/>
                <w:szCs w:val="22"/>
              </w:rPr>
              <w:t>Count me in, I will golf in the 1</w:t>
            </w:r>
            <w:r w:rsidR="00EC0005">
              <w:rPr>
                <w:rStyle w:val="Heading2Char"/>
                <w:rFonts w:asciiTheme="minorHAnsi" w:eastAsiaTheme="minorHAnsi" w:hAnsiTheme="minorHAnsi" w:cstheme="minorBidi"/>
                <w:bCs w:val="0"/>
                <w:color w:val="EF4623" w:themeColor="accent1"/>
                <w:sz w:val="22"/>
                <w:szCs w:val="22"/>
              </w:rPr>
              <w:t>3</w:t>
            </w:r>
            <w:r w:rsidRPr="0089193B">
              <w:rPr>
                <w:rStyle w:val="Heading2Char"/>
                <w:rFonts w:asciiTheme="minorHAnsi" w:eastAsiaTheme="minorHAnsi" w:hAnsiTheme="minorHAnsi" w:cstheme="minorBidi"/>
                <w:bCs w:val="0"/>
                <w:color w:val="EF4623" w:themeColor="accent1"/>
                <w:sz w:val="22"/>
                <w:szCs w:val="22"/>
                <w:vertAlign w:val="superscript"/>
              </w:rPr>
              <w:t>th</w:t>
            </w:r>
            <w:r w:rsidRPr="0089193B">
              <w:rPr>
                <w:rStyle w:val="Heading2Char"/>
                <w:rFonts w:asciiTheme="minorHAnsi" w:eastAsiaTheme="minorHAnsi" w:hAnsiTheme="minorHAnsi" w:cstheme="minorBidi"/>
                <w:bCs w:val="0"/>
                <w:color w:val="EF4623" w:themeColor="accent1"/>
                <w:sz w:val="22"/>
                <w:szCs w:val="22"/>
              </w:rPr>
              <w:t xml:space="preserve"> Annual Outing.  Enclosed is my $85.00 entry fee.  Place me in a foursome:</w:t>
            </w:r>
          </w:p>
          <w:p w:rsidR="0008294F" w:rsidRPr="005E43A2" w:rsidRDefault="005E43A2" w:rsidP="0008294F">
            <w:pPr>
              <w:pStyle w:val="ListBullet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4E62CA">
              <w:rPr>
                <w:rStyle w:val="Heading2Char"/>
                <w:rFonts w:asciiTheme="minorHAnsi" w:eastAsiaTheme="minorHAnsi" w:hAnsiTheme="minorHAnsi" w:cstheme="minorBidi"/>
                <w:b w:val="0"/>
                <w:bCs w:val="0"/>
                <w:color w:val="404040" w:themeColor="text1" w:themeTint="BF"/>
                <w:sz w:val="22"/>
                <w:szCs w:val="22"/>
              </w:rPr>
              <w:t>Name:</w:t>
            </w:r>
            <w:r w:rsidRPr="005E43A2">
              <w:rPr>
                <w:rStyle w:val="Heading2Char"/>
                <w:rFonts w:asciiTheme="minorHAnsi" w:eastAsiaTheme="minorHAnsi" w:hAnsiTheme="minorHAnsi" w:cstheme="minorBidi"/>
                <w:b w:val="0"/>
                <w:bCs w:val="0"/>
                <w:color w:val="404040" w:themeColor="text1" w:themeTint="BF"/>
                <w:sz w:val="24"/>
                <w:szCs w:val="24"/>
              </w:rPr>
              <w:t xml:space="preserve"> </w:t>
            </w:r>
            <w:r w:rsidR="0008294F" w:rsidRPr="005E43A2">
              <w:rPr>
                <w:rStyle w:val="Heading2Char"/>
                <w:rFonts w:asciiTheme="minorHAnsi" w:eastAsiaTheme="minorHAnsi" w:hAnsiTheme="minorHAnsi" w:cstheme="minorBidi"/>
                <w:b w:val="0"/>
                <w:bCs w:val="0"/>
                <w:color w:val="404040" w:themeColor="text1" w:themeTint="BF"/>
                <w:sz w:val="24"/>
                <w:szCs w:val="24"/>
              </w:rPr>
              <w:t>__</w:t>
            </w:r>
            <w:r>
              <w:rPr>
                <w:rStyle w:val="Heading2Char"/>
                <w:rFonts w:asciiTheme="minorHAnsi" w:eastAsiaTheme="minorHAnsi" w:hAnsiTheme="minorHAnsi" w:cstheme="minorBidi"/>
                <w:b w:val="0"/>
                <w:bCs w:val="0"/>
                <w:color w:val="404040" w:themeColor="text1" w:themeTint="BF"/>
                <w:sz w:val="24"/>
                <w:szCs w:val="24"/>
              </w:rPr>
              <w:t>__________________________</w:t>
            </w:r>
          </w:p>
          <w:p w:rsidR="0008294F" w:rsidRPr="0089193B" w:rsidRDefault="0008294F" w:rsidP="0008294F">
            <w:pPr>
              <w:pStyle w:val="ListBullet"/>
              <w:numPr>
                <w:ilvl w:val="0"/>
                <w:numId w:val="0"/>
              </w:numPr>
              <w:jc w:val="both"/>
              <w:rPr>
                <w:rStyle w:val="Heading2Char"/>
                <w:rFonts w:asciiTheme="minorHAnsi" w:hAnsiTheme="minorHAnsi" w:cstheme="minorHAnsi"/>
                <w:color w:val="EF4623" w:themeColor="accent1"/>
                <w:sz w:val="22"/>
                <w:szCs w:val="22"/>
              </w:rPr>
            </w:pPr>
            <w:r w:rsidRPr="0089193B">
              <w:rPr>
                <w:rStyle w:val="Heading2Char"/>
                <w:rFonts w:asciiTheme="minorHAnsi" w:hAnsiTheme="minorHAnsi" w:cstheme="minorHAnsi"/>
                <w:color w:val="EF4623" w:themeColor="accent1"/>
                <w:sz w:val="22"/>
                <w:szCs w:val="22"/>
              </w:rPr>
              <w:t>Don’t golf, but still want to be part of the 1</w:t>
            </w:r>
            <w:r w:rsidR="00EC0005">
              <w:rPr>
                <w:rStyle w:val="Heading2Char"/>
                <w:rFonts w:asciiTheme="minorHAnsi" w:hAnsiTheme="minorHAnsi" w:cstheme="minorHAnsi"/>
                <w:color w:val="EF4623" w:themeColor="accent1"/>
                <w:sz w:val="22"/>
                <w:szCs w:val="22"/>
              </w:rPr>
              <w:t>3</w:t>
            </w:r>
            <w:r w:rsidRPr="0089193B">
              <w:rPr>
                <w:rStyle w:val="Heading2Char"/>
                <w:rFonts w:asciiTheme="minorHAnsi" w:hAnsiTheme="minorHAnsi" w:cstheme="minorHAnsi"/>
                <w:color w:val="EF4623" w:themeColor="accent1"/>
                <w:sz w:val="22"/>
                <w:szCs w:val="22"/>
                <w:vertAlign w:val="superscript"/>
              </w:rPr>
              <w:t>th</w:t>
            </w:r>
            <w:r w:rsidRPr="0089193B">
              <w:rPr>
                <w:rStyle w:val="Heading2Char"/>
                <w:rFonts w:asciiTheme="minorHAnsi" w:hAnsiTheme="minorHAnsi" w:cstheme="minorHAnsi"/>
                <w:color w:val="EF4623" w:themeColor="accent1"/>
                <w:sz w:val="22"/>
                <w:szCs w:val="22"/>
              </w:rPr>
              <w:t xml:space="preserve"> Annual Outing.  Sign me up for the banquet only.  Enclosed is my banquet fee of $25.00</w:t>
            </w:r>
          </w:p>
          <w:p w:rsidR="000F5DED" w:rsidRPr="004E62CA" w:rsidRDefault="005E43A2" w:rsidP="0008294F">
            <w:pPr>
              <w:pStyle w:val="ListBullet"/>
              <w:numPr>
                <w:ilvl w:val="0"/>
                <w:numId w:val="0"/>
              </w:numPr>
              <w:jc w:val="both"/>
              <w:rPr>
                <w:rStyle w:val="Heading2Char"/>
                <w:rFonts w:asciiTheme="minorHAnsi" w:hAnsiTheme="minorHAnsi" w:cstheme="minorHAnsi"/>
                <w:b w:val="0"/>
                <w:sz w:val="22"/>
                <w:szCs w:val="22"/>
              </w:rPr>
            </w:pPr>
            <w:proofErr w:type="gramStart"/>
            <w:r w:rsidRPr="004E62CA">
              <w:rPr>
                <w:rStyle w:val="Heading2Char"/>
                <w:rFonts w:asciiTheme="minorHAnsi" w:hAnsiTheme="minorHAnsi" w:cstheme="minorHAnsi"/>
                <w:b w:val="0"/>
                <w:sz w:val="22"/>
                <w:szCs w:val="22"/>
              </w:rPr>
              <w:t>Name:_</w:t>
            </w:r>
            <w:proofErr w:type="gramEnd"/>
            <w:r w:rsidRPr="004E62CA">
              <w:rPr>
                <w:rStyle w:val="Heading2Char"/>
                <w:rFonts w:asciiTheme="minorHAnsi" w:hAnsiTheme="minorHAnsi" w:cstheme="minorHAnsi"/>
                <w:b w:val="0"/>
                <w:sz w:val="22"/>
                <w:szCs w:val="22"/>
              </w:rPr>
              <w:t>______________________</w:t>
            </w:r>
          </w:p>
          <w:p w:rsidR="005E43A2" w:rsidRPr="00B17B63" w:rsidRDefault="004E62CA" w:rsidP="004E62CA">
            <w:pPr>
              <w:pStyle w:val="NoSpacing"/>
              <w:rPr>
                <w:b/>
                <w:sz w:val="22"/>
                <w:szCs w:val="22"/>
              </w:rPr>
            </w:pPr>
            <w:r w:rsidRPr="00B17B63">
              <w:rPr>
                <w:b/>
                <w:sz w:val="22"/>
                <w:szCs w:val="22"/>
              </w:rPr>
              <w:t xml:space="preserve">Checks are payable to:  </w:t>
            </w:r>
            <w:r w:rsidR="00B17B63" w:rsidRPr="00B17B63">
              <w:rPr>
                <w:b/>
                <w:sz w:val="22"/>
                <w:szCs w:val="22"/>
              </w:rPr>
              <w:t>Patch Fund</w:t>
            </w:r>
          </w:p>
          <w:p w:rsidR="004E62CA" w:rsidRPr="00B17B63" w:rsidRDefault="004E62CA" w:rsidP="004E62CA">
            <w:pPr>
              <w:pStyle w:val="NoSpacing"/>
              <w:rPr>
                <w:b/>
                <w:sz w:val="22"/>
                <w:szCs w:val="22"/>
              </w:rPr>
            </w:pPr>
          </w:p>
          <w:p w:rsidR="004E62CA" w:rsidRPr="00B17B63" w:rsidRDefault="004E62CA" w:rsidP="004E62CA">
            <w:pPr>
              <w:pStyle w:val="NoSpacing"/>
              <w:rPr>
                <w:b/>
                <w:sz w:val="22"/>
                <w:szCs w:val="22"/>
              </w:rPr>
            </w:pPr>
            <w:r w:rsidRPr="00B17B63">
              <w:rPr>
                <w:b/>
                <w:sz w:val="22"/>
                <w:szCs w:val="22"/>
              </w:rPr>
              <w:t>Mail to:  DC7/Golf Outing</w:t>
            </w:r>
          </w:p>
          <w:p w:rsidR="004E62CA" w:rsidRPr="0008294F" w:rsidRDefault="004E62CA" w:rsidP="004E62CA">
            <w:pPr>
              <w:pStyle w:val="NoSpacing"/>
            </w:pPr>
            <w:r w:rsidRPr="00B17B63">
              <w:rPr>
                <w:b/>
                <w:sz w:val="22"/>
                <w:szCs w:val="22"/>
              </w:rPr>
              <w:t>P O Box 189, Big Bend, WI  53103</w:t>
            </w:r>
          </w:p>
        </w:tc>
      </w:tr>
    </w:tbl>
    <w:p w:rsidR="000F5DED" w:rsidRDefault="000F5DED">
      <w:pPr>
        <w:pStyle w:val="NoSpacing"/>
        <w:rPr>
          <w:sz w:val="8"/>
        </w:rPr>
      </w:pPr>
    </w:p>
    <w:sectPr w:rsidR="000F5DED">
      <w:pgSz w:w="15840" w:h="12240" w:orient="landscape" w:code="1"/>
      <w:pgMar w:top="720" w:right="720" w:bottom="720" w:left="720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F440FD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21DAF15A"/>
    <w:lvl w:ilvl="0">
      <w:start w:val="1"/>
      <w:numFmt w:val="bullet"/>
      <w:pStyle w:val="ListBullet"/>
      <w:lvlText w:val="•"/>
      <w:lvlJc w:val="left"/>
      <w:pPr>
        <w:tabs>
          <w:tab w:val="num" w:pos="360"/>
        </w:tabs>
        <w:ind w:left="360" w:hanging="360"/>
      </w:pPr>
      <w:rPr>
        <w:rFonts w:ascii="Constantia" w:hAnsi="Constantia" w:hint="default"/>
        <w:color w:val="EF4623" w:themeColor="accent1"/>
      </w:rPr>
    </w:lvl>
  </w:abstractNum>
  <w:abstractNum w:abstractNumId="2" w15:restartNumberingAfterBreak="0">
    <w:nsid w:val="5BC905CD"/>
    <w:multiLevelType w:val="hybridMultilevel"/>
    <w:tmpl w:val="8C24D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  <w:num w:numId="8">
    <w:abstractNumId w:val="1"/>
    <w:lvlOverride w:ilvl="0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024"/>
    <w:rsid w:val="0008294F"/>
    <w:rsid w:val="000F5DED"/>
    <w:rsid w:val="00263024"/>
    <w:rsid w:val="00365609"/>
    <w:rsid w:val="004E62CA"/>
    <w:rsid w:val="00511FB2"/>
    <w:rsid w:val="005951ED"/>
    <w:rsid w:val="005E43A2"/>
    <w:rsid w:val="006279AC"/>
    <w:rsid w:val="006315C4"/>
    <w:rsid w:val="00653CE0"/>
    <w:rsid w:val="006C010C"/>
    <w:rsid w:val="007E2AE0"/>
    <w:rsid w:val="0089193B"/>
    <w:rsid w:val="00980246"/>
    <w:rsid w:val="009A4F5A"/>
    <w:rsid w:val="009F6F62"/>
    <w:rsid w:val="00A074EE"/>
    <w:rsid w:val="00A47AC3"/>
    <w:rsid w:val="00B17B63"/>
    <w:rsid w:val="00B215D0"/>
    <w:rsid w:val="00B44AF8"/>
    <w:rsid w:val="00BC7209"/>
    <w:rsid w:val="00BE57E7"/>
    <w:rsid w:val="00BF7294"/>
    <w:rsid w:val="00C35130"/>
    <w:rsid w:val="00D23AA0"/>
    <w:rsid w:val="00E5138E"/>
    <w:rsid w:val="00E83AC5"/>
    <w:rsid w:val="00EC0005"/>
    <w:rsid w:val="00F16A64"/>
    <w:rsid w:val="00F37408"/>
    <w:rsid w:val="00F84DD4"/>
    <w:rsid w:val="00FC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0E4FA4"/>
  <w15:chartTrackingRefBased/>
  <w15:docId w15:val="{3513B063-1778-4E4D-8726-279A37833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uiPriority="29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keepNext/>
      <w:keepLines/>
      <w:pBdr>
        <w:bottom w:val="single" w:sz="8" w:space="8" w:color="000000" w:themeColor="text1"/>
      </w:pBdr>
      <w:spacing w:before="480" w:after="240"/>
      <w:contextualSpacing/>
      <w:outlineLvl w:val="0"/>
    </w:pPr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paragraph" w:styleId="Heading2">
    <w:name w:val="heading 2"/>
    <w:basedOn w:val="Normal"/>
    <w:link w:val="Heading2Char"/>
    <w:uiPriority w:val="1"/>
    <w:unhideWhenUsed/>
    <w:qFormat/>
    <w:pPr>
      <w:keepNext/>
      <w:keepLines/>
      <w:pBdr>
        <w:bottom w:val="single" w:sz="8" w:space="4" w:color="000000" w:themeColor="text1"/>
      </w:pBdr>
      <w:spacing w:before="480" w:after="240"/>
      <w:contextualSpacing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36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qFormat/>
    <w:pPr>
      <w:spacing w:after="0" w:line="240" w:lineRule="auto"/>
    </w:pPr>
  </w:style>
  <w:style w:type="table" w:customStyle="1" w:styleId="BrochureHostTable">
    <w:name w:val="Brochure Host Table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</w:p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Quote">
    <w:name w:val="Quote"/>
    <w:basedOn w:val="Normal"/>
    <w:next w:val="Normal"/>
    <w:link w:val="QuoteChar"/>
    <w:uiPriority w:val="10"/>
    <w:qFormat/>
    <w:rPr>
      <w:i/>
      <w:iCs/>
      <w:color w:val="EF4623" w:themeColor="accent1"/>
      <w:sz w:val="24"/>
    </w:rPr>
  </w:style>
  <w:style w:type="character" w:customStyle="1" w:styleId="QuoteChar">
    <w:name w:val="Quote Char"/>
    <w:basedOn w:val="DefaultParagraphFont"/>
    <w:link w:val="Quote"/>
    <w:uiPriority w:val="10"/>
    <w:rPr>
      <w:i/>
      <w:iCs/>
      <w:color w:val="EF4623" w:themeColor="accent1"/>
      <w:sz w:val="24"/>
    </w:rPr>
  </w:style>
  <w:style w:type="paragraph" w:styleId="Subtitle">
    <w:name w:val="Subtitle"/>
    <w:basedOn w:val="Normal"/>
    <w:link w:val="SubtitleChar"/>
    <w:uiPriority w:val="5"/>
    <w:qFormat/>
    <w:pPr>
      <w:numPr>
        <w:ilvl w:val="1"/>
      </w:numPr>
      <w:pBdr>
        <w:bottom w:val="single" w:sz="8" w:space="4" w:color="000000" w:themeColor="text1"/>
      </w:pBdr>
      <w:spacing w:before="120" w:after="120" w:line="240" w:lineRule="auto"/>
      <w:contextualSpacing/>
    </w:pPr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5"/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120" w:after="160" w:line="240" w:lineRule="auto"/>
      <w:contextualSpacing/>
    </w:pPr>
    <w:rPr>
      <w:rFonts w:asciiTheme="majorHAnsi" w:eastAsiaTheme="majorEastAsia" w:hAnsiTheme="majorHAnsi" w:cstheme="majorBidi"/>
      <w:b/>
      <w:color w:val="EF4623" w:themeColor="accent1"/>
      <w:kern w:val="28"/>
      <w:sz w:val="76"/>
      <w:szCs w:val="52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b/>
      <w:color w:val="EF4623" w:themeColor="accent1"/>
      <w:kern w:val="28"/>
      <w:sz w:val="76"/>
      <w:szCs w:val="5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ontactInfo">
    <w:name w:val="Contact Info"/>
    <w:basedOn w:val="Normal"/>
    <w:uiPriority w:val="2"/>
    <w:qFormat/>
    <w:pPr>
      <w:spacing w:after="40"/>
      <w:ind w:right="144"/>
    </w:pPr>
    <w:rPr>
      <w:color w:val="EF4623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404040" w:themeColor="text1" w:themeTint="BF"/>
      <w:sz w:val="16"/>
      <w:szCs w:val="16"/>
    </w:rPr>
  </w:style>
  <w:style w:type="paragraph" w:customStyle="1" w:styleId="RecipientName">
    <w:name w:val="Recipient Name"/>
    <w:basedOn w:val="Normal"/>
    <w:uiPriority w:val="3"/>
    <w:qFormat/>
    <w:pPr>
      <w:spacing w:before="1200" w:after="0"/>
      <w:contextualSpacing/>
    </w:pPr>
    <w:rPr>
      <w:b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</w:rPr>
  </w:style>
  <w:style w:type="paragraph" w:customStyle="1" w:styleId="RecipientAddress">
    <w:name w:val="Recipient Address"/>
    <w:basedOn w:val="Normal"/>
    <w:uiPriority w:val="4"/>
    <w:qFormat/>
    <w:pPr>
      <w:spacing w:after="0"/>
    </w:pPr>
  </w:style>
  <w:style w:type="paragraph" w:styleId="Caption">
    <w:name w:val="caption"/>
    <w:basedOn w:val="Normal"/>
    <w:uiPriority w:val="1"/>
    <w:qFormat/>
    <w:pPr>
      <w:spacing w:before="120" w:after="120" w:line="240" w:lineRule="auto"/>
      <w:ind w:left="144" w:right="144"/>
    </w:pPr>
    <w:rPr>
      <w:iCs/>
      <w:color w:val="auto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</w:rPr>
  </w:style>
  <w:style w:type="paragraph" w:styleId="ListNumber">
    <w:name w:val="List Number"/>
    <w:basedOn w:val="Normal"/>
    <w:uiPriority w:val="10"/>
    <w:qFormat/>
    <w:pPr>
      <w:numPr>
        <w:numId w:val="7"/>
      </w:numPr>
      <w:tabs>
        <w:tab w:val="left" w:pos="360"/>
      </w:tabs>
      <w:contextualSpacing/>
    </w:p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Hyperlink">
    <w:name w:val="Hyperlink"/>
    <w:basedOn w:val="DefaultParagraphFont"/>
    <w:uiPriority w:val="99"/>
    <w:unhideWhenUsed/>
    <w:rsid w:val="00263024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hyperlink" Target="http://flickr.com/photos/clarkstonscamp/4989097091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/2.0/" TargetMode="External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http://flickr.com/photos/clarkstonscamp/498909709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creativecommons.org/licenses/by/2.0/" TargetMode="External"/><Relationship Id="rId4" Type="http://schemas.openxmlformats.org/officeDocument/2006/relationships/styles" Target="styles.xml"/><Relationship Id="rId9" Type="http://schemas.openxmlformats.org/officeDocument/2006/relationships/hyperlink" Target="http://mochaparents.com/curlilocks-big-bad-brush-book-review/" TargetMode="External"/><Relationship Id="rId14" Type="http://schemas.openxmlformats.org/officeDocument/2006/relationships/hyperlink" Target="http://flickr.com/photos/clarkstonscamp/4989097091" TargetMode="External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zaganczyk\AppData\Roaming\Microsoft\Templates\Tri-fold%20brochure%20(Red%20and%20Black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43D37EA5F934948B2F1B24B45831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1D725-A0A1-4BA0-AA53-809D55FA61C3}"/>
      </w:docPartPr>
      <w:docPartBody>
        <w:p w:rsidR="00F23FBA" w:rsidRDefault="00524A2D">
          <w:pPr>
            <w:pStyle w:val="743D37EA5F934948B2F1B24B458313D8"/>
          </w:pPr>
          <w:r>
            <w:t>Company Name</w:t>
          </w:r>
        </w:p>
      </w:docPartBody>
    </w:docPart>
    <w:docPart>
      <w:docPartPr>
        <w:name w:val="CFAE823F317B4172B4B0628FF0070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29602-8C40-44AE-8569-80D37BB6909B}"/>
      </w:docPartPr>
      <w:docPartBody>
        <w:p w:rsidR="00F23FBA" w:rsidRDefault="00524A2D" w:rsidP="00524A2D">
          <w:pPr>
            <w:pStyle w:val="CFAE823F317B4172B4B0628FF007095B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1DAF15A"/>
    <w:lvl w:ilvl="0">
      <w:start w:val="1"/>
      <w:numFmt w:val="bullet"/>
      <w:pStyle w:val="ListBullet"/>
      <w:lvlText w:val="•"/>
      <w:lvlJc w:val="left"/>
      <w:pPr>
        <w:tabs>
          <w:tab w:val="num" w:pos="360"/>
        </w:tabs>
        <w:ind w:left="360" w:hanging="360"/>
      </w:pPr>
      <w:rPr>
        <w:rFonts w:ascii="Constantia" w:hAnsi="Constantia" w:hint="default"/>
        <w:color w:val="4472C4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A2D"/>
    <w:rsid w:val="00524A2D"/>
    <w:rsid w:val="00F2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01830EB3D6447D9DED55C6D97E9309">
    <w:name w:val="6B01830EB3D6447D9DED55C6D97E9309"/>
  </w:style>
  <w:style w:type="paragraph" w:customStyle="1" w:styleId="C31B9BDA028F4E1CB1950539778DEE2D">
    <w:name w:val="C31B9BDA028F4E1CB1950539778DEE2D"/>
  </w:style>
  <w:style w:type="paragraph" w:customStyle="1" w:styleId="B6B62BFD3385470EA6E050C37D6DD2EB">
    <w:name w:val="B6B62BFD3385470EA6E050C37D6DD2EB"/>
  </w:style>
  <w:style w:type="paragraph" w:customStyle="1" w:styleId="6AA0E84C5DA342928A69EAEE3908477A">
    <w:name w:val="6AA0E84C5DA342928A69EAEE3908477A"/>
  </w:style>
  <w:style w:type="paragraph" w:customStyle="1" w:styleId="8095894F77ED493B9582B7907783AA60">
    <w:name w:val="8095894F77ED493B9582B7907783AA60"/>
  </w:style>
  <w:style w:type="paragraph" w:customStyle="1" w:styleId="B6DD835E0BE9404E82E2376F41E33BBD">
    <w:name w:val="B6DD835E0BE9404E82E2376F41E33BBD"/>
  </w:style>
  <w:style w:type="paragraph" w:customStyle="1" w:styleId="1AE66F5C555040D2B6C706521233DCA6">
    <w:name w:val="1AE66F5C555040D2B6C706521233DCA6"/>
  </w:style>
  <w:style w:type="paragraph" w:customStyle="1" w:styleId="F6AD1D20A1EA40FA81479FD964D63083">
    <w:name w:val="F6AD1D20A1EA40FA81479FD964D63083"/>
  </w:style>
  <w:style w:type="paragraph" w:customStyle="1" w:styleId="A81BE765CE6745EFB97D8788D9B91E17">
    <w:name w:val="A81BE765CE6745EFB97D8788D9B91E17"/>
  </w:style>
  <w:style w:type="paragraph" w:customStyle="1" w:styleId="BBB01B2ADED44F188B91B1C989FEA66F">
    <w:name w:val="BBB01B2ADED44F188B91B1C989FEA66F"/>
  </w:style>
  <w:style w:type="paragraph" w:customStyle="1" w:styleId="61DFF81ED7D04F369B2FD6656C40B3D5">
    <w:name w:val="61DFF81ED7D04F369B2FD6656C40B3D5"/>
  </w:style>
  <w:style w:type="paragraph" w:customStyle="1" w:styleId="743D37EA5F934948B2F1B24B458313D8">
    <w:name w:val="743D37EA5F934948B2F1B24B458313D8"/>
  </w:style>
  <w:style w:type="paragraph" w:customStyle="1" w:styleId="6C014C97391F46B3AD24E976FAC5E139">
    <w:name w:val="6C014C97391F46B3AD24E976FAC5E139"/>
  </w:style>
  <w:style w:type="paragraph" w:customStyle="1" w:styleId="0D1124E8CEB9431C990F3B2334608B44">
    <w:name w:val="0D1124E8CEB9431C990F3B2334608B44"/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80" w:line="288" w:lineRule="auto"/>
    </w:pPr>
    <w:rPr>
      <w:rFonts w:eastAsiaTheme="minorHAnsi"/>
      <w:color w:val="404040" w:themeColor="text1" w:themeTint="BF"/>
      <w:sz w:val="20"/>
      <w:szCs w:val="20"/>
    </w:rPr>
  </w:style>
  <w:style w:type="paragraph" w:customStyle="1" w:styleId="7194C6CACE4D4C24A4CD68A5F0F4C11D">
    <w:name w:val="7194C6CACE4D4C24A4CD68A5F0F4C11D"/>
  </w:style>
  <w:style w:type="paragraph" w:customStyle="1" w:styleId="A073200DC2764FE8A61E7A16E0FD1284">
    <w:name w:val="A073200DC2764FE8A61E7A16E0FD1284"/>
  </w:style>
  <w:style w:type="paragraph" w:customStyle="1" w:styleId="832994E94FBB4FDEBABA0B83AF286E0B">
    <w:name w:val="832994E94FBB4FDEBABA0B83AF286E0B"/>
  </w:style>
  <w:style w:type="paragraph" w:customStyle="1" w:styleId="CD771A45783441B2AE35AA0D99868DC0">
    <w:name w:val="CD771A45783441B2AE35AA0D99868DC0"/>
  </w:style>
  <w:style w:type="paragraph" w:customStyle="1" w:styleId="C94468F23B0D4D31952F989E41CF9DD6">
    <w:name w:val="C94468F23B0D4D31952F989E41CF9DD6"/>
  </w:style>
  <w:style w:type="paragraph" w:customStyle="1" w:styleId="4CC10883E027440598A6B5D92E198E9A">
    <w:name w:val="4CC10883E027440598A6B5D92E198E9A"/>
  </w:style>
  <w:style w:type="paragraph" w:customStyle="1" w:styleId="CD41BEC153C54ECC88891309434C2375">
    <w:name w:val="CD41BEC153C54ECC88891309434C2375"/>
  </w:style>
  <w:style w:type="paragraph" w:customStyle="1" w:styleId="3B10E741D52F4EFB81A8006BA5A96661">
    <w:name w:val="3B10E741D52F4EFB81A8006BA5A96661"/>
  </w:style>
  <w:style w:type="paragraph" w:customStyle="1" w:styleId="B6A61D8983D0465C98FA1D2D23D634B3">
    <w:name w:val="B6A61D8983D0465C98FA1D2D23D634B3"/>
  </w:style>
  <w:style w:type="paragraph" w:customStyle="1" w:styleId="5BDD4F48381C4E1D8A02427CE59D3A7B">
    <w:name w:val="5BDD4F48381C4E1D8A02427CE59D3A7B"/>
  </w:style>
  <w:style w:type="paragraph" w:customStyle="1" w:styleId="33D6482A812C4785A9ACC0AB77991435">
    <w:name w:val="33D6482A812C4785A9ACC0AB77991435"/>
  </w:style>
  <w:style w:type="paragraph" w:customStyle="1" w:styleId="48CF5D1DAE6047349FC6AE1A4A251F90">
    <w:name w:val="48CF5D1DAE6047349FC6AE1A4A251F90"/>
  </w:style>
  <w:style w:type="paragraph" w:customStyle="1" w:styleId="D2AE471B146A4A8FA3FDB2E88FDF8C26">
    <w:name w:val="D2AE471B146A4A8FA3FDB2E88FDF8C26"/>
  </w:style>
  <w:style w:type="paragraph" w:customStyle="1" w:styleId="A098397E708946DEB7F867F2701A1A1A">
    <w:name w:val="A098397E708946DEB7F867F2701A1A1A"/>
  </w:style>
  <w:style w:type="paragraph" w:customStyle="1" w:styleId="CFAE823F317B4172B4B0628FF007095B">
    <w:name w:val="CFAE823F317B4172B4B0628FF007095B"/>
    <w:rsid w:val="00524A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ed and Black Business Set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A163A-7B2B-4573-B5F9-B12DED1C71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FE7C08-CBF3-435C-A18F-588C9BB06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(Red and Black design)</Template>
  <TotalTime>93</TotalTime>
  <Pages>2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IUPAT DISTRICT COUNCIL 7 12th ANNUAL GOLF OUTING</vt:lpstr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IUPAT DISTRICT COUNCIL 7 13th ANNUAL GOLF OUTING</dc:title>
  <dc:subject/>
  <dc:creator>Leslie Zaganczyk</dc:creator>
  <cp:keywords/>
  <dc:description/>
  <cp:lastModifiedBy>Leslie Zaganczyk</cp:lastModifiedBy>
  <cp:revision>3</cp:revision>
  <cp:lastPrinted>2019-04-03T13:21:00Z</cp:lastPrinted>
  <dcterms:created xsi:type="dcterms:W3CDTF">2019-04-03T13:07:00Z</dcterms:created>
  <dcterms:modified xsi:type="dcterms:W3CDTF">2019-04-03T19:09:00Z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TC028051419991</vt:lpwstr>
  </property>
</Properties>
</file>